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horzAnchor="margin" w:tblpY="45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6470"/>
      </w:tblGrid>
      <w:tr w:rsidR="00C9238F" w:rsidRPr="00C33F08" w14:paraId="7279E045" w14:textId="77777777" w:rsidTr="00D463A8">
        <w:trPr>
          <w:trHeight w:val="584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C2A3" w14:textId="7D89F39C" w:rsidR="00C9238F" w:rsidRPr="00D34833" w:rsidRDefault="004914EA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Veranstalter: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3A050" w14:textId="30473CAE" w:rsidR="00C9238F" w:rsidRPr="00C33F08" w:rsidRDefault="00C9238F" w:rsidP="00D463A8">
            <w:pPr>
              <w:spacing w:before="240"/>
            </w:pPr>
          </w:p>
        </w:tc>
      </w:tr>
      <w:tr w:rsidR="00C9238F" w:rsidRPr="00C33F08" w14:paraId="4BD1E8E0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DB4A5" w14:textId="62B8F6DF" w:rsidR="00C9238F" w:rsidRPr="00D34833" w:rsidRDefault="004914EA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Telefonnummer: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280843" w14:textId="5BEA927E" w:rsidR="00C9238F" w:rsidRPr="00C33F08" w:rsidRDefault="00C9238F" w:rsidP="00D463A8">
            <w:pPr>
              <w:spacing w:before="240"/>
            </w:pPr>
          </w:p>
        </w:tc>
      </w:tr>
      <w:tr w:rsidR="00C9238F" w:rsidRPr="00C33F08" w14:paraId="19E02629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C0DA" w14:textId="2750C22E" w:rsidR="00FC1B46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E-Mail-Adresse</w:t>
            </w:r>
            <w:r w:rsidR="004914EA" w:rsidRPr="00D34833">
              <w:rPr>
                <w:b/>
                <w:bCs/>
              </w:rPr>
              <w:t>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63F1D" w14:textId="79627F72" w:rsidR="00C9238F" w:rsidRPr="00C33F08" w:rsidRDefault="00C9238F" w:rsidP="00D463A8">
            <w:pPr>
              <w:spacing w:before="240"/>
            </w:pPr>
          </w:p>
        </w:tc>
      </w:tr>
      <w:tr w:rsidR="00721C21" w:rsidRPr="00C33F08" w14:paraId="576D3DC9" w14:textId="77777777" w:rsidTr="00D463A8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CCBCA0" w14:textId="01A3FD1E" w:rsidR="00721C21" w:rsidRPr="00D34833" w:rsidRDefault="00721C21" w:rsidP="00D463A8">
            <w:pPr>
              <w:spacing w:before="240"/>
              <w:rPr>
                <w:b/>
                <w:bCs/>
              </w:rPr>
            </w:pPr>
          </w:p>
        </w:tc>
      </w:tr>
      <w:tr w:rsidR="00721C21" w:rsidRPr="00C33F08" w14:paraId="70B9F56F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24EF" w14:textId="094DC455" w:rsidR="00721C21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Programmpunkt: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69D36" w14:textId="29A073A7" w:rsidR="00721C21" w:rsidRPr="00C33F08" w:rsidRDefault="00721C21" w:rsidP="00D463A8">
            <w:pPr>
              <w:spacing w:before="240"/>
            </w:pPr>
          </w:p>
        </w:tc>
      </w:tr>
      <w:tr w:rsidR="00F56A0D" w:rsidRPr="00C33F08" w14:paraId="40DD6C21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8056" w14:textId="6C726000" w:rsidR="00F56A0D" w:rsidRPr="00D34833" w:rsidRDefault="00F56A0D" w:rsidP="00D463A8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Beschreibung: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05B5A" w14:textId="77777777" w:rsidR="00F56A0D" w:rsidRPr="00C33F08" w:rsidRDefault="00F56A0D" w:rsidP="00D463A8">
            <w:pPr>
              <w:spacing w:before="240"/>
            </w:pPr>
          </w:p>
        </w:tc>
      </w:tr>
      <w:tr w:rsidR="00C9238F" w:rsidRPr="00C33F08" w14:paraId="62F36A2B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94D8" w14:textId="69EDC174" w:rsidR="00C9238F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Teilnehmeranzahl: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FDD23" w14:textId="09F39CDD" w:rsidR="00C9238F" w:rsidRPr="00C33F08" w:rsidRDefault="00C9238F" w:rsidP="00D463A8">
            <w:pPr>
              <w:spacing w:before="240"/>
            </w:pPr>
          </w:p>
        </w:tc>
      </w:tr>
      <w:tr w:rsidR="00721C21" w:rsidRPr="00C33F08" w14:paraId="5CA4FA91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79FF" w14:textId="2785124C" w:rsidR="00721C21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Alter: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2D0EFD" w14:textId="77777777" w:rsidR="00721C21" w:rsidRPr="00C33F08" w:rsidRDefault="00721C21" w:rsidP="00D463A8">
            <w:pPr>
              <w:spacing w:before="240"/>
            </w:pPr>
          </w:p>
        </w:tc>
      </w:tr>
      <w:tr w:rsidR="00721C21" w:rsidRPr="00C33F08" w14:paraId="78E7051B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7E39" w14:textId="797E1AB1" w:rsidR="00721C21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Kosten: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30AED" w14:textId="7EA090C8" w:rsidR="00721C21" w:rsidRPr="00C33F08" w:rsidRDefault="00721C21" w:rsidP="00D463A8">
            <w:pPr>
              <w:spacing w:before="240"/>
            </w:pPr>
          </w:p>
        </w:tc>
      </w:tr>
      <w:tr w:rsidR="00721C21" w:rsidRPr="00C33F08" w14:paraId="39CF0661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1431" w14:textId="3F8988B4" w:rsidR="00721C21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Wunschtermin: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47591" w14:textId="0E41C018" w:rsidR="00721C21" w:rsidRPr="00C33F08" w:rsidRDefault="00721C21" w:rsidP="00D463A8">
            <w:pPr>
              <w:spacing w:before="240"/>
            </w:pPr>
          </w:p>
        </w:tc>
      </w:tr>
      <w:tr w:rsidR="00721C21" w:rsidRPr="00C33F08" w14:paraId="5D252019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132E" w14:textId="2CBE0EC7" w:rsidR="00721C21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Uhrzeit: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EAE65" w14:textId="1EF7B3DA" w:rsidR="00721C21" w:rsidRPr="00C33F08" w:rsidRDefault="00721C21" w:rsidP="00D463A8">
            <w:pPr>
              <w:spacing w:before="240"/>
            </w:pPr>
          </w:p>
        </w:tc>
      </w:tr>
      <w:tr w:rsidR="00721C21" w:rsidRPr="00C33F08" w14:paraId="70A95E44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B887" w14:textId="780849CD" w:rsidR="00721C21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Treffpunkt: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8E22B" w14:textId="30298CD6" w:rsidR="00721C21" w:rsidRPr="00C33F08" w:rsidRDefault="00721C21" w:rsidP="00D463A8">
            <w:pPr>
              <w:spacing w:before="240"/>
            </w:pPr>
          </w:p>
        </w:tc>
      </w:tr>
      <w:tr w:rsidR="00721C21" w:rsidRPr="00C33F08" w14:paraId="195E4595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8DF5" w14:textId="51B810C3" w:rsidR="00721C21" w:rsidRPr="00D34833" w:rsidRDefault="00721C21" w:rsidP="00D463A8">
            <w:pPr>
              <w:spacing w:before="240"/>
              <w:rPr>
                <w:b/>
                <w:bCs/>
              </w:rPr>
            </w:pPr>
            <w:r w:rsidRPr="00D34833">
              <w:rPr>
                <w:b/>
                <w:bCs/>
              </w:rPr>
              <w:t>Abholung: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69B3D" w14:textId="6CB3ED4B" w:rsidR="00721C21" w:rsidRPr="00C33F08" w:rsidRDefault="00721C21" w:rsidP="00D463A8">
            <w:pPr>
              <w:spacing w:before="240"/>
            </w:pPr>
          </w:p>
        </w:tc>
      </w:tr>
      <w:tr w:rsidR="008340E7" w:rsidRPr="00C33F08" w14:paraId="5A14AE3B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D71E" w14:textId="05DE7D0E" w:rsidR="008340E7" w:rsidRPr="00D34833" w:rsidRDefault="008340E7" w:rsidP="00D463A8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Sonstiges: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D8499" w14:textId="77777777" w:rsidR="008340E7" w:rsidRPr="00C33F08" w:rsidRDefault="008340E7" w:rsidP="00D463A8">
            <w:pPr>
              <w:spacing w:before="240"/>
            </w:pPr>
          </w:p>
        </w:tc>
      </w:tr>
      <w:tr w:rsidR="00C9238F" w:rsidRPr="00C33F08" w14:paraId="4E8B4C88" w14:textId="77777777" w:rsidTr="00D463A8">
        <w:trPr>
          <w:trHeight w:hRule="exact" w:val="28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F3CE789" w14:textId="77777777" w:rsidR="00C9238F" w:rsidRPr="00C33F08" w:rsidRDefault="00C9238F" w:rsidP="00D463A8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C33F08" w14:paraId="773DA90E" w14:textId="77777777" w:rsidTr="00F56A0D">
        <w:trPr>
          <w:trHeight w:val="6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8BE5" w14:textId="365EFD28" w:rsidR="00C9238F" w:rsidRPr="00C33F08" w:rsidRDefault="00721C21" w:rsidP="00D463A8">
            <w:pPr>
              <w:spacing w:before="240"/>
              <w:jc w:val="center"/>
            </w:pPr>
            <w:r>
              <w:t>Bitte übermittelt uns ein – zum Programmpunkt passendes –</w:t>
            </w:r>
            <w:r w:rsidRPr="00D34833">
              <w:rPr>
                <w:b/>
                <w:bCs/>
              </w:rPr>
              <w:t xml:space="preserve"> Foto</w:t>
            </w:r>
            <w:r>
              <w:t xml:space="preserve"> für die Veröffentlichung im Ticketshop</w:t>
            </w:r>
            <w:r w:rsidR="00D34833">
              <w:t>.</w:t>
            </w:r>
          </w:p>
        </w:tc>
      </w:tr>
      <w:tr w:rsidR="00721C21" w:rsidRPr="00C33F08" w14:paraId="67BA3863" w14:textId="77777777" w:rsidTr="00D463A8">
        <w:trPr>
          <w:trHeight w:hRule="exact" w:val="284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DB28D4" w14:textId="64195FB5" w:rsidR="00721C21" w:rsidRPr="007A59E4" w:rsidRDefault="00721C21" w:rsidP="00D463A8">
            <w:pPr>
              <w:spacing w:before="240"/>
              <w:rPr>
                <w:sz w:val="6"/>
                <w:szCs w:val="6"/>
              </w:rPr>
            </w:pPr>
          </w:p>
        </w:tc>
      </w:tr>
      <w:tr w:rsidR="00721C21" w:rsidRPr="00C33F08" w14:paraId="07B3CF38" w14:textId="77777777" w:rsidTr="00D463A8">
        <w:trPr>
          <w:trHeight w:val="73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681C" w14:textId="60614070" w:rsidR="00721C21" w:rsidRPr="00C33F08" w:rsidRDefault="00721C21" w:rsidP="00D463A8">
            <w:pPr>
              <w:spacing w:before="240"/>
              <w:jc w:val="center"/>
            </w:pPr>
            <w:r>
              <w:t xml:space="preserve">Die Übermittlung der </w:t>
            </w:r>
            <w:r w:rsidRPr="00D34833">
              <w:rPr>
                <w:b/>
                <w:bCs/>
              </w:rPr>
              <w:t>Kostenbeiträge</w:t>
            </w:r>
            <w:r>
              <w:t xml:space="preserve"> erfolgt mittels Überweisung.</w:t>
            </w:r>
          </w:p>
        </w:tc>
      </w:tr>
      <w:tr w:rsidR="00C9238F" w:rsidRPr="00C33F08" w14:paraId="09B7AAAF" w14:textId="77777777" w:rsidTr="00D463A8"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510B" w14:textId="4A538774" w:rsidR="00C9238F" w:rsidRPr="00D34833" w:rsidRDefault="00721C21" w:rsidP="00D463A8">
            <w:pPr>
              <w:rPr>
                <w:b/>
                <w:bCs/>
              </w:rPr>
            </w:pPr>
            <w:r w:rsidRPr="00D34833">
              <w:rPr>
                <w:b/>
                <w:bCs/>
              </w:rPr>
              <w:t>Kontodaten:</w:t>
            </w:r>
          </w:p>
        </w:tc>
        <w:tc>
          <w:tcPr>
            <w:tcW w:w="3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EC13A" w14:textId="77777777" w:rsidR="00C9238F" w:rsidRPr="00C33F08" w:rsidRDefault="00C9238F" w:rsidP="00D463A8">
            <w:pPr>
              <w:spacing w:before="240"/>
            </w:pPr>
          </w:p>
        </w:tc>
      </w:tr>
      <w:tr w:rsidR="007A59E4" w:rsidRPr="00C33F08" w14:paraId="560814C4" w14:textId="77777777" w:rsidTr="00D463A8">
        <w:trPr>
          <w:trHeight w:hRule="exact" w:val="284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9ED0E" w14:textId="77777777" w:rsidR="007A59E4" w:rsidRPr="00C33F08" w:rsidRDefault="007A59E4" w:rsidP="00D463A8">
            <w:pPr>
              <w:spacing w:before="240"/>
            </w:pPr>
          </w:p>
        </w:tc>
      </w:tr>
      <w:tr w:rsidR="007A59E4" w:rsidRPr="00C33F08" w14:paraId="4D0422A7" w14:textId="77777777" w:rsidTr="00D463A8">
        <w:trPr>
          <w:trHeight w:val="6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B5C5" w14:textId="6034773E" w:rsidR="007A59E4" w:rsidRPr="00D34833" w:rsidRDefault="007A59E4" w:rsidP="00D463A8">
            <w:pPr>
              <w:jc w:val="center"/>
              <w:rPr>
                <w:b/>
                <w:bCs/>
              </w:rPr>
            </w:pPr>
            <w:r w:rsidRPr="00D34833">
              <w:rPr>
                <w:b/>
                <w:bCs/>
              </w:rPr>
              <w:t>Vielen Dank für die Mitgestaltung des Ferienprogramms 2024!</w:t>
            </w:r>
          </w:p>
        </w:tc>
      </w:tr>
    </w:tbl>
    <w:p w14:paraId="32B24393" w14:textId="450CB513" w:rsidR="00C9238F" w:rsidRPr="00C33F08" w:rsidRDefault="007E6F0F" w:rsidP="00AF6BFE">
      <w:pPr>
        <w:pStyle w:val="KeinLeerraum"/>
      </w:pPr>
      <w:r w:rsidRPr="00327942"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7FE35704" wp14:editId="737B79C4">
            <wp:simplePos x="0" y="0"/>
            <wp:positionH relativeFrom="margin">
              <wp:align>center</wp:align>
            </wp:positionH>
            <wp:positionV relativeFrom="paragraph">
              <wp:posOffset>8068945</wp:posOffset>
            </wp:positionV>
            <wp:extent cx="1619250" cy="706368"/>
            <wp:effectExtent l="0" t="0" r="0" b="0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238F" w:rsidRPr="00C33F08" w:rsidSect="009721B6">
      <w:headerReference w:type="default" r:id="rId11"/>
      <w:footerReference w:type="default" r:id="rId12"/>
      <w:pgSz w:w="11906" w:h="16838" w:code="9"/>
      <w:pgMar w:top="1701" w:right="1440" w:bottom="1008" w:left="1440" w:header="720" w:footer="11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20AF8" w14:textId="77777777" w:rsidR="004914EA" w:rsidRDefault="004914EA" w:rsidP="00C9238F">
      <w:pPr>
        <w:spacing w:after="0" w:line="240" w:lineRule="auto"/>
      </w:pPr>
      <w:r>
        <w:separator/>
      </w:r>
    </w:p>
  </w:endnote>
  <w:endnote w:type="continuationSeparator" w:id="0">
    <w:p w14:paraId="79D45648" w14:textId="77777777" w:rsidR="004914EA" w:rsidRDefault="004914E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505C9E0-8DB6-41D0-988A-190C5ED9B621}"/>
    <w:embedBold r:id="rId2" w:fontKey="{AE0B25FE-D2C5-47F6-86EE-AC2826057CD6}"/>
    <w:embedItalic r:id="rId3" w:fontKey="{04554035-C3FE-4A75-99D6-7BE2271CCDFF}"/>
    <w:embedBoldItalic r:id="rId4" w:fontKey="{F713F768-9DF0-4B33-8D35-BA3197BDAD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DEED1F5-EA67-4E3A-8057-04A559D2FEFC}"/>
    <w:embedBold r:id="rId6" w:fontKey="{2E93C1F5-3FFB-4634-AA5A-9AA223BD1942}"/>
    <w:embedItalic r:id="rId7" w:fontKey="{7ADD9D13-3BDC-4141-BABC-52C73B97B4E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58E7399-D250-4347-BCDC-3BF776F9D0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13D7E43-55AC-4EE9-AD4F-FC9C1CFACC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3C88703C-7B39-4283-B61F-CC3EADB85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8222" w:type="dxa"/>
      <w:tblInd w:w="8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52"/>
      <w:gridCol w:w="2551"/>
      <w:gridCol w:w="3119"/>
    </w:tblGrid>
    <w:tr w:rsidR="00D34833" w:rsidRPr="005841FB" w14:paraId="7F220197" w14:textId="77777777" w:rsidTr="007E6F0F">
      <w:tc>
        <w:tcPr>
          <w:tcW w:w="2552" w:type="dxa"/>
        </w:tcPr>
        <w:p w14:paraId="06CE93FF" w14:textId="6DA510CB" w:rsidR="00D34833" w:rsidRPr="005841FB" w:rsidRDefault="00D34833" w:rsidP="00D34833">
          <w:pPr>
            <w:pStyle w:val="Fuzeile"/>
            <w:tabs>
              <w:tab w:val="center" w:pos="2977"/>
              <w:tab w:val="center" w:pos="3119"/>
              <w:tab w:val="left" w:pos="4962"/>
              <w:tab w:val="left" w:pos="5245"/>
              <w:tab w:val="center" w:pos="6946"/>
            </w:tabs>
            <w:ind w:right="-1418"/>
            <w:rPr>
              <w:rFonts w:ascii="Verdana" w:hAnsi="Verdana"/>
              <w:sz w:val="17"/>
              <w:szCs w:val="17"/>
            </w:rPr>
          </w:pPr>
          <w:r w:rsidRPr="005841FB">
            <w:rPr>
              <w:rFonts w:ascii="Verdana" w:hAnsi="Verdana"/>
              <w:noProof/>
              <w:sz w:val="17"/>
              <w:szCs w:val="17"/>
            </w:rPr>
            <w:t xml:space="preserve">Dr. -Scheiber-Straße </w:t>
          </w:r>
          <w:r w:rsidR="008340E7">
            <w:rPr>
              <w:rFonts w:ascii="Verdana" w:hAnsi="Verdana"/>
              <w:noProof/>
              <w:sz w:val="17"/>
              <w:szCs w:val="17"/>
            </w:rPr>
            <w:t>1</w:t>
          </w:r>
        </w:p>
      </w:tc>
      <w:tc>
        <w:tcPr>
          <w:tcW w:w="2551" w:type="dxa"/>
        </w:tcPr>
        <w:p w14:paraId="3E104A4B" w14:textId="77777777" w:rsidR="00D34833" w:rsidRPr="005841FB" w:rsidRDefault="00D34833" w:rsidP="00D34833">
          <w:pPr>
            <w:pStyle w:val="Fuzeile"/>
            <w:tabs>
              <w:tab w:val="center" w:pos="2977"/>
              <w:tab w:val="center" w:pos="3119"/>
              <w:tab w:val="left" w:pos="4962"/>
              <w:tab w:val="left" w:pos="5245"/>
              <w:tab w:val="center" w:pos="6946"/>
            </w:tabs>
            <w:ind w:right="-1418"/>
            <w:rPr>
              <w:rFonts w:ascii="Verdana" w:hAnsi="Verdana"/>
              <w:sz w:val="17"/>
              <w:szCs w:val="17"/>
            </w:rPr>
          </w:pPr>
          <w:r w:rsidRPr="005841FB">
            <w:rPr>
              <w:rFonts w:ascii="Verdana" w:hAnsi="Verdana"/>
              <w:noProof/>
              <w:sz w:val="17"/>
              <w:szCs w:val="17"/>
            </w:rPr>
            <w:t>Tel. +43 7682/2655 0</w:t>
          </w:r>
        </w:p>
      </w:tc>
      <w:tc>
        <w:tcPr>
          <w:tcW w:w="3119" w:type="dxa"/>
        </w:tcPr>
        <w:p w14:paraId="11FF02FB" w14:textId="77777777" w:rsidR="00D34833" w:rsidRPr="005841FB" w:rsidRDefault="00D34833" w:rsidP="00D34833">
          <w:pPr>
            <w:pStyle w:val="Fuzeile"/>
            <w:tabs>
              <w:tab w:val="center" w:pos="2977"/>
              <w:tab w:val="center" w:pos="3119"/>
              <w:tab w:val="left" w:pos="4962"/>
              <w:tab w:val="left" w:pos="5245"/>
              <w:tab w:val="center" w:pos="6946"/>
            </w:tabs>
            <w:ind w:right="-1418"/>
            <w:rPr>
              <w:rFonts w:ascii="Verdana" w:hAnsi="Verdana"/>
              <w:sz w:val="17"/>
              <w:szCs w:val="17"/>
            </w:rPr>
          </w:pPr>
          <w:r w:rsidRPr="005841FB">
            <w:rPr>
              <w:rFonts w:ascii="Verdana" w:hAnsi="Verdana"/>
              <w:noProof/>
              <w:sz w:val="17"/>
              <w:szCs w:val="17"/>
            </w:rPr>
            <w:t>gemeinde@voecklamarkt.ooe.gv.at</w:t>
          </w:r>
        </w:p>
      </w:tc>
    </w:tr>
    <w:tr w:rsidR="00D34833" w:rsidRPr="005841FB" w14:paraId="6B499FE9" w14:textId="77777777" w:rsidTr="007E6F0F">
      <w:tc>
        <w:tcPr>
          <w:tcW w:w="2552" w:type="dxa"/>
        </w:tcPr>
        <w:p w14:paraId="56A3F6B7" w14:textId="77777777" w:rsidR="00D34833" w:rsidRPr="005841FB" w:rsidRDefault="00D34833" w:rsidP="00D34833">
          <w:pPr>
            <w:pStyle w:val="Fuzeile"/>
            <w:tabs>
              <w:tab w:val="center" w:pos="2977"/>
              <w:tab w:val="center" w:pos="3119"/>
              <w:tab w:val="left" w:pos="4962"/>
              <w:tab w:val="left" w:pos="5245"/>
              <w:tab w:val="center" w:pos="6946"/>
            </w:tabs>
            <w:ind w:right="-1418"/>
            <w:rPr>
              <w:rFonts w:ascii="Verdana" w:hAnsi="Verdana"/>
              <w:sz w:val="17"/>
              <w:szCs w:val="17"/>
            </w:rPr>
          </w:pPr>
          <w:r w:rsidRPr="005841FB">
            <w:rPr>
              <w:rFonts w:ascii="Verdana" w:hAnsi="Verdana"/>
              <w:noProof/>
              <w:sz w:val="17"/>
              <w:szCs w:val="17"/>
            </w:rPr>
            <w:t>A-4870 Vöcklamarkt</w:t>
          </w:r>
        </w:p>
      </w:tc>
      <w:tc>
        <w:tcPr>
          <w:tcW w:w="2551" w:type="dxa"/>
        </w:tcPr>
        <w:p w14:paraId="6B3CA3DE" w14:textId="77777777" w:rsidR="00D34833" w:rsidRPr="005841FB" w:rsidRDefault="00D34833" w:rsidP="00D34833">
          <w:pPr>
            <w:pStyle w:val="Fuzeile"/>
            <w:tabs>
              <w:tab w:val="center" w:pos="2977"/>
              <w:tab w:val="center" w:pos="3119"/>
              <w:tab w:val="left" w:pos="4962"/>
              <w:tab w:val="left" w:pos="5245"/>
              <w:tab w:val="center" w:pos="6946"/>
            </w:tabs>
            <w:ind w:right="-1418"/>
            <w:rPr>
              <w:rFonts w:ascii="Verdana" w:hAnsi="Verdana"/>
              <w:sz w:val="17"/>
              <w:szCs w:val="17"/>
            </w:rPr>
          </w:pPr>
          <w:r w:rsidRPr="005841FB">
            <w:rPr>
              <w:rFonts w:ascii="Verdana" w:hAnsi="Verdana"/>
              <w:noProof/>
              <w:sz w:val="17"/>
              <w:szCs w:val="17"/>
            </w:rPr>
            <w:t>UID: ATU59296309</w:t>
          </w:r>
        </w:p>
      </w:tc>
      <w:tc>
        <w:tcPr>
          <w:tcW w:w="3119" w:type="dxa"/>
        </w:tcPr>
        <w:p w14:paraId="1067703D" w14:textId="77777777" w:rsidR="00D34833" w:rsidRPr="005841FB" w:rsidRDefault="00D34833" w:rsidP="00D34833">
          <w:pPr>
            <w:pStyle w:val="Fuzeile"/>
            <w:tabs>
              <w:tab w:val="center" w:pos="2977"/>
              <w:tab w:val="center" w:pos="3119"/>
              <w:tab w:val="left" w:pos="4962"/>
              <w:tab w:val="left" w:pos="5245"/>
              <w:tab w:val="center" w:pos="6946"/>
            </w:tabs>
            <w:ind w:right="-1418"/>
            <w:rPr>
              <w:rFonts w:ascii="Verdana" w:hAnsi="Verdana"/>
              <w:sz w:val="17"/>
              <w:szCs w:val="17"/>
            </w:rPr>
          </w:pPr>
          <w:r w:rsidRPr="005841FB">
            <w:rPr>
              <w:rFonts w:ascii="Verdana" w:hAnsi="Verdana"/>
              <w:noProof/>
              <w:sz w:val="17"/>
              <w:szCs w:val="17"/>
            </w:rPr>
            <w:t>www.vöcklamarkt.at</w:t>
          </w:r>
        </w:p>
      </w:tc>
    </w:tr>
  </w:tbl>
  <w:p w14:paraId="4DE7E98C" w14:textId="4730C50A" w:rsidR="00576892" w:rsidRPr="004649B9" w:rsidRDefault="00576892" w:rsidP="00003212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72F3F" w14:textId="77777777" w:rsidR="004914EA" w:rsidRDefault="004914EA" w:rsidP="00C9238F">
      <w:pPr>
        <w:spacing w:after="0" w:line="240" w:lineRule="auto"/>
      </w:pPr>
      <w:r>
        <w:separator/>
      </w:r>
    </w:p>
  </w:footnote>
  <w:footnote w:type="continuationSeparator" w:id="0">
    <w:p w14:paraId="7195D8D2" w14:textId="77777777" w:rsidR="004914EA" w:rsidRDefault="004914E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289"/>
      <w:gridCol w:w="7737"/>
    </w:tblGrid>
    <w:tr w:rsidR="00576892" w:rsidRPr="004649B9" w14:paraId="6FEDC96E" w14:textId="77777777" w:rsidTr="004914EA">
      <w:trPr>
        <w:trHeight w:val="990"/>
      </w:trPr>
      <w:tc>
        <w:tcPr>
          <w:tcW w:w="1350" w:type="dxa"/>
          <w:shd w:val="clear" w:color="auto" w:fill="429EDE" w:themeFill="accent1" w:themeFillTint="99"/>
          <w:vAlign w:val="center"/>
        </w:tcPr>
        <w:p w14:paraId="0F46EABA" w14:textId="58880A12" w:rsidR="00576892" w:rsidRPr="004649B9" w:rsidRDefault="009721B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bookmarkStart w:id="0" w:name="_Hlk159836424"/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5CD84666" wp14:editId="7AB01B8A">
                <wp:simplePos x="0" y="0"/>
                <wp:positionH relativeFrom="column">
                  <wp:posOffset>26670</wp:posOffset>
                </wp:positionH>
                <wp:positionV relativeFrom="paragraph">
                  <wp:posOffset>5080</wp:posOffset>
                </wp:positionV>
                <wp:extent cx="628650" cy="628650"/>
                <wp:effectExtent l="0" t="0" r="0" b="0"/>
                <wp:wrapNone/>
                <wp:docPr id="229755689" name="Grafik 229755689" descr="Luftballons mit einfarbiger Füll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7697398" name="Grafik 1827697398" descr="Luftballons mit einfarbiger Füll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shd w:val="clear" w:color="auto" w:fill="429EDE" w:themeFill="accent1" w:themeFillTint="99"/>
          <w:vAlign w:val="center"/>
        </w:tcPr>
        <w:p w14:paraId="2EA7A18F" w14:textId="12A61151" w:rsidR="00576892" w:rsidRPr="004649B9" w:rsidRDefault="004914EA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Ferienprogramm 2024</w:t>
          </w:r>
        </w:p>
      </w:tc>
    </w:tr>
    <w:bookmarkEnd w:id="0"/>
  </w:tbl>
  <w:p w14:paraId="5107C6D0" w14:textId="6CFDBE54" w:rsidR="00D34833" w:rsidRPr="004649B9" w:rsidRDefault="00D34833" w:rsidP="00576892">
    <w:pPr>
      <w:pStyle w:val="KeinLeerraum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2424681">
    <w:abstractNumId w:val="19"/>
  </w:num>
  <w:num w:numId="2" w16cid:durableId="560218047">
    <w:abstractNumId w:val="15"/>
  </w:num>
  <w:num w:numId="3" w16cid:durableId="2136212074">
    <w:abstractNumId w:val="23"/>
  </w:num>
  <w:num w:numId="4" w16cid:durableId="1498839879">
    <w:abstractNumId w:val="20"/>
  </w:num>
  <w:num w:numId="5" w16cid:durableId="796948329">
    <w:abstractNumId w:val="21"/>
  </w:num>
  <w:num w:numId="6" w16cid:durableId="291441618">
    <w:abstractNumId w:val="27"/>
  </w:num>
  <w:num w:numId="7" w16cid:durableId="1129712688">
    <w:abstractNumId w:val="14"/>
  </w:num>
  <w:num w:numId="8" w16cid:durableId="348917529">
    <w:abstractNumId w:val="18"/>
  </w:num>
  <w:num w:numId="9" w16cid:durableId="679771431">
    <w:abstractNumId w:val="25"/>
  </w:num>
  <w:num w:numId="10" w16cid:durableId="312488393">
    <w:abstractNumId w:val="7"/>
  </w:num>
  <w:num w:numId="11" w16cid:durableId="1680808866">
    <w:abstractNumId w:val="13"/>
  </w:num>
  <w:num w:numId="12" w16cid:durableId="9139684">
    <w:abstractNumId w:val="6"/>
  </w:num>
  <w:num w:numId="13" w16cid:durableId="1292860241">
    <w:abstractNumId w:val="8"/>
  </w:num>
  <w:num w:numId="14" w16cid:durableId="729695183">
    <w:abstractNumId w:val="17"/>
  </w:num>
  <w:num w:numId="15" w16cid:durableId="326055759">
    <w:abstractNumId w:val="16"/>
  </w:num>
  <w:num w:numId="16" w16cid:durableId="1135953104">
    <w:abstractNumId w:val="24"/>
  </w:num>
  <w:num w:numId="17" w16cid:durableId="1856651032">
    <w:abstractNumId w:val="9"/>
  </w:num>
  <w:num w:numId="18" w16cid:durableId="405735920">
    <w:abstractNumId w:val="30"/>
  </w:num>
  <w:num w:numId="19" w16cid:durableId="1302424672">
    <w:abstractNumId w:val="26"/>
  </w:num>
  <w:num w:numId="20" w16cid:durableId="2138178949">
    <w:abstractNumId w:val="22"/>
  </w:num>
  <w:num w:numId="21" w16cid:durableId="1246452849">
    <w:abstractNumId w:val="29"/>
  </w:num>
  <w:num w:numId="22" w16cid:durableId="156922436">
    <w:abstractNumId w:val="12"/>
  </w:num>
  <w:num w:numId="23" w16cid:durableId="612830049">
    <w:abstractNumId w:val="28"/>
  </w:num>
  <w:num w:numId="24" w16cid:durableId="1928348477">
    <w:abstractNumId w:val="11"/>
  </w:num>
  <w:num w:numId="25" w16cid:durableId="5182220">
    <w:abstractNumId w:val="10"/>
  </w:num>
  <w:num w:numId="26" w16cid:durableId="528294963">
    <w:abstractNumId w:val="5"/>
  </w:num>
  <w:num w:numId="27" w16cid:durableId="571741348">
    <w:abstractNumId w:val="4"/>
  </w:num>
  <w:num w:numId="28" w16cid:durableId="1978337332">
    <w:abstractNumId w:val="3"/>
  </w:num>
  <w:num w:numId="29" w16cid:durableId="264726620">
    <w:abstractNumId w:val="2"/>
  </w:num>
  <w:num w:numId="30" w16cid:durableId="2126460625">
    <w:abstractNumId w:val="1"/>
  </w:num>
  <w:num w:numId="31" w16cid:durableId="58210783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4EA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05BCD"/>
    <w:rsid w:val="00361E11"/>
    <w:rsid w:val="003F0847"/>
    <w:rsid w:val="0040090B"/>
    <w:rsid w:val="0046302A"/>
    <w:rsid w:val="004649B9"/>
    <w:rsid w:val="00487D2D"/>
    <w:rsid w:val="004914EA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21C21"/>
    <w:rsid w:val="00770F25"/>
    <w:rsid w:val="007A35A8"/>
    <w:rsid w:val="007A59E4"/>
    <w:rsid w:val="007B0A85"/>
    <w:rsid w:val="007C6A52"/>
    <w:rsid w:val="007E6F0F"/>
    <w:rsid w:val="0082043E"/>
    <w:rsid w:val="008340E7"/>
    <w:rsid w:val="00897670"/>
    <w:rsid w:val="008B0E32"/>
    <w:rsid w:val="008E203A"/>
    <w:rsid w:val="0091229C"/>
    <w:rsid w:val="00920221"/>
    <w:rsid w:val="00940E73"/>
    <w:rsid w:val="009721B6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33F08"/>
    <w:rsid w:val="00C46878"/>
    <w:rsid w:val="00C9238F"/>
    <w:rsid w:val="00C96307"/>
    <w:rsid w:val="00CB4A51"/>
    <w:rsid w:val="00CD4532"/>
    <w:rsid w:val="00CD47B0"/>
    <w:rsid w:val="00CE6104"/>
    <w:rsid w:val="00CE7918"/>
    <w:rsid w:val="00CE7A4F"/>
    <w:rsid w:val="00D16163"/>
    <w:rsid w:val="00D34833"/>
    <w:rsid w:val="00D463A8"/>
    <w:rsid w:val="00DB3FAD"/>
    <w:rsid w:val="00E61C09"/>
    <w:rsid w:val="00EB3B58"/>
    <w:rsid w:val="00EC7359"/>
    <w:rsid w:val="00EE3054"/>
    <w:rsid w:val="00EE391D"/>
    <w:rsid w:val="00F00606"/>
    <w:rsid w:val="00F01256"/>
    <w:rsid w:val="00F56A0D"/>
    <w:rsid w:val="00FC1B46"/>
    <w:rsid w:val="00FC6BB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F839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649B9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uiPriority w:val="39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basedOn w:val="Absatz-Standardschriftart"/>
    <w:uiPriority w:val="20"/>
    <w:semiHidden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semiHidden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3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rz-daten\41747\Daten\g41747u20\Microsoft\Templates\Bargeld-Spende%20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</Template>
  <TotalTime>0</TotalTime>
  <Pages>1</Pages>
  <Words>60</Words>
  <Characters>384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2024-02-26T08:33:00Z</dcterms:created>
  <dcterms:modified xsi:type="dcterms:W3CDTF">2024-02-26T10:00:00Z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